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X="-639" w:tblpY="3254"/>
        <w:tblW w:w="146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"/>
        <w:gridCol w:w="390"/>
        <w:gridCol w:w="779"/>
        <w:gridCol w:w="805"/>
        <w:gridCol w:w="739"/>
        <w:gridCol w:w="81"/>
        <w:gridCol w:w="527"/>
        <w:gridCol w:w="625"/>
        <w:gridCol w:w="470"/>
        <w:gridCol w:w="459"/>
        <w:gridCol w:w="400"/>
        <w:gridCol w:w="428"/>
        <w:gridCol w:w="431"/>
        <w:gridCol w:w="509"/>
        <w:gridCol w:w="509"/>
        <w:gridCol w:w="822"/>
        <w:gridCol w:w="795"/>
        <w:gridCol w:w="988"/>
        <w:gridCol w:w="819"/>
        <w:gridCol w:w="1213"/>
        <w:gridCol w:w="711"/>
        <w:gridCol w:w="1732"/>
      </w:tblGrid>
      <w:tr w:rsidR="001204D5" w:rsidTr="001204D5">
        <w:trPr>
          <w:trHeight w:val="311"/>
        </w:trPr>
        <w:tc>
          <w:tcPr>
            <w:tcW w:w="3103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PERIODO ACADÉMICO</w:t>
            </w:r>
          </w:p>
        </w:tc>
        <w:tc>
          <w:tcPr>
            <w:tcW w:w="6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</w:t>
            </w:r>
          </w:p>
        </w:tc>
        <w:tc>
          <w:tcPr>
            <w:tcW w:w="6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10285" w:type="dxa"/>
            <w:gridSpan w:val="14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1204D5" w:rsidTr="001204D5">
        <w:trPr>
          <w:trHeight w:val="311"/>
        </w:trPr>
        <w:tc>
          <w:tcPr>
            <w:tcW w:w="3103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1204D5" w:rsidRDefault="001204D5" w:rsidP="001204D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4D5" w:rsidRDefault="001204D5" w:rsidP="001204D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4D5" w:rsidRDefault="001204D5" w:rsidP="001204D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85" w:type="dxa"/>
            <w:gridSpan w:val="14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204D5" w:rsidRDefault="001204D5" w:rsidP="001204D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204D5" w:rsidTr="001204D5">
        <w:trPr>
          <w:trHeight w:val="311"/>
        </w:trPr>
        <w:tc>
          <w:tcPr>
            <w:tcW w:w="7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 xml:space="preserve">D 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 xml:space="preserve">M 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 xml:space="preserve">A </w:t>
            </w:r>
          </w:p>
        </w:tc>
        <w:tc>
          <w:tcPr>
            <w:tcW w:w="134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:rsidR="001204D5" w:rsidRDefault="001204D5" w:rsidP="001204D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UNIDAD</w:t>
            </w:r>
          </w:p>
        </w:tc>
        <w:tc>
          <w:tcPr>
            <w:tcW w:w="10910" w:type="dxa"/>
            <w:gridSpan w:val="15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</w:tr>
      <w:tr w:rsidR="001204D5" w:rsidTr="001204D5">
        <w:trPr>
          <w:trHeight w:val="636"/>
        </w:trPr>
        <w:tc>
          <w:tcPr>
            <w:tcW w:w="3183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2F2F2"/>
            <w:vAlign w:val="center"/>
            <w:hideMark/>
          </w:tcPr>
          <w:p w:rsidR="001204D5" w:rsidRDefault="001204D5" w:rsidP="001204D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NOMBRE DEL DOCENTE</w:t>
            </w:r>
          </w:p>
        </w:tc>
        <w:tc>
          <w:tcPr>
            <w:tcW w:w="1622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2F2F2"/>
            <w:vAlign w:val="center"/>
            <w:hideMark/>
          </w:tcPr>
          <w:p w:rsidR="001204D5" w:rsidRDefault="001204D5" w:rsidP="001204D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PROGRAMA</w:t>
            </w:r>
          </w:p>
        </w:tc>
        <w:tc>
          <w:tcPr>
            <w:tcW w:w="128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:rsidR="001204D5" w:rsidRDefault="001204D5" w:rsidP="001204D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JORNADA</w:t>
            </w:r>
          </w:p>
        </w:tc>
        <w:tc>
          <w:tcPr>
            <w:tcW w:w="43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textDirection w:val="btLr"/>
            <w:vAlign w:val="center"/>
            <w:hideMark/>
          </w:tcPr>
          <w:p w:rsidR="001204D5" w:rsidRDefault="001204D5" w:rsidP="001204D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SEMESTRE</w:t>
            </w:r>
          </w:p>
        </w:tc>
        <w:tc>
          <w:tcPr>
            <w:tcW w:w="184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:rsidR="001204D5" w:rsidRDefault="001204D5" w:rsidP="001204D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FECHA INASISTENCIA</w:t>
            </w:r>
          </w:p>
        </w:tc>
        <w:tc>
          <w:tcPr>
            <w:tcW w:w="7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204D5" w:rsidRDefault="001204D5" w:rsidP="001204D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No HORAS</w:t>
            </w:r>
          </w:p>
        </w:tc>
        <w:tc>
          <w:tcPr>
            <w:tcW w:w="373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:rsidR="001204D5" w:rsidRDefault="001204D5" w:rsidP="001204D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MOTIVO INASISTENCIA</w:t>
            </w:r>
          </w:p>
        </w:tc>
        <w:tc>
          <w:tcPr>
            <w:tcW w:w="173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204D5" w:rsidRDefault="001204D5" w:rsidP="001204D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OBSERVACIONES / COMENTARIOS</w:t>
            </w:r>
          </w:p>
        </w:tc>
      </w:tr>
      <w:tr w:rsidR="001204D5" w:rsidTr="001204D5">
        <w:trPr>
          <w:trHeight w:val="518"/>
        </w:trPr>
        <w:tc>
          <w:tcPr>
            <w:tcW w:w="3183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204D5" w:rsidRDefault="001204D5" w:rsidP="001204D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2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204D5" w:rsidRDefault="001204D5" w:rsidP="001204D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204D5" w:rsidRDefault="001204D5" w:rsidP="001204D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M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204D5" w:rsidRDefault="001204D5" w:rsidP="001204D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T</w:t>
            </w:r>
          </w:p>
        </w:tc>
        <w:tc>
          <w:tcPr>
            <w:tcW w:w="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204D5" w:rsidRDefault="001204D5" w:rsidP="001204D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N</w:t>
            </w:r>
          </w:p>
        </w:tc>
        <w:tc>
          <w:tcPr>
            <w:tcW w:w="43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204D5" w:rsidRDefault="001204D5" w:rsidP="001204D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204D5" w:rsidRDefault="001204D5" w:rsidP="001204D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DD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204D5" w:rsidRDefault="001204D5" w:rsidP="001204D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MM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204D5" w:rsidRDefault="001204D5" w:rsidP="001204D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AAAA</w:t>
            </w:r>
          </w:p>
        </w:tc>
        <w:tc>
          <w:tcPr>
            <w:tcW w:w="7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204D5" w:rsidRDefault="001204D5" w:rsidP="001204D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204D5" w:rsidRDefault="001204D5" w:rsidP="001204D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LABORAL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204D5" w:rsidRDefault="001204D5" w:rsidP="001204D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INCAP.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204D5" w:rsidRDefault="001204D5" w:rsidP="001204D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CALAMIDAD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204D5" w:rsidRDefault="001204D5" w:rsidP="001204D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OTRO</w:t>
            </w:r>
          </w:p>
        </w:tc>
        <w:tc>
          <w:tcPr>
            <w:tcW w:w="17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204D5" w:rsidRDefault="001204D5" w:rsidP="001204D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204D5" w:rsidTr="001204D5">
        <w:trPr>
          <w:trHeight w:val="311"/>
        </w:trPr>
        <w:tc>
          <w:tcPr>
            <w:tcW w:w="3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1</w:t>
            </w:r>
          </w:p>
        </w:tc>
        <w:tc>
          <w:tcPr>
            <w:tcW w:w="2794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62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</w:tr>
      <w:tr w:rsidR="001204D5" w:rsidTr="001204D5">
        <w:trPr>
          <w:trHeight w:val="311"/>
        </w:trPr>
        <w:tc>
          <w:tcPr>
            <w:tcW w:w="3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2</w:t>
            </w:r>
          </w:p>
        </w:tc>
        <w:tc>
          <w:tcPr>
            <w:tcW w:w="2794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62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</w:tr>
      <w:tr w:rsidR="001204D5" w:rsidTr="001204D5">
        <w:trPr>
          <w:trHeight w:val="311"/>
        </w:trPr>
        <w:tc>
          <w:tcPr>
            <w:tcW w:w="3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3</w:t>
            </w:r>
          </w:p>
        </w:tc>
        <w:tc>
          <w:tcPr>
            <w:tcW w:w="2794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62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</w:tr>
      <w:tr w:rsidR="001204D5" w:rsidTr="001204D5">
        <w:trPr>
          <w:trHeight w:val="311"/>
        </w:trPr>
        <w:tc>
          <w:tcPr>
            <w:tcW w:w="3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4</w:t>
            </w:r>
          </w:p>
        </w:tc>
        <w:tc>
          <w:tcPr>
            <w:tcW w:w="2794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62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</w:tr>
      <w:tr w:rsidR="001204D5" w:rsidTr="001204D5">
        <w:trPr>
          <w:trHeight w:val="311"/>
        </w:trPr>
        <w:tc>
          <w:tcPr>
            <w:tcW w:w="3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5</w:t>
            </w:r>
          </w:p>
        </w:tc>
        <w:tc>
          <w:tcPr>
            <w:tcW w:w="2794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62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</w:tr>
      <w:tr w:rsidR="001204D5" w:rsidTr="001204D5">
        <w:trPr>
          <w:trHeight w:val="311"/>
        </w:trPr>
        <w:tc>
          <w:tcPr>
            <w:tcW w:w="3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6</w:t>
            </w:r>
          </w:p>
        </w:tc>
        <w:tc>
          <w:tcPr>
            <w:tcW w:w="2794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62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</w:tr>
      <w:tr w:rsidR="001204D5" w:rsidTr="001204D5">
        <w:trPr>
          <w:trHeight w:val="311"/>
        </w:trPr>
        <w:tc>
          <w:tcPr>
            <w:tcW w:w="3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7</w:t>
            </w:r>
          </w:p>
        </w:tc>
        <w:tc>
          <w:tcPr>
            <w:tcW w:w="2794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62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</w:tr>
      <w:tr w:rsidR="001204D5" w:rsidTr="001204D5">
        <w:trPr>
          <w:trHeight w:val="311"/>
        </w:trPr>
        <w:tc>
          <w:tcPr>
            <w:tcW w:w="3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8</w:t>
            </w:r>
          </w:p>
        </w:tc>
        <w:tc>
          <w:tcPr>
            <w:tcW w:w="2794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62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</w:tr>
      <w:tr w:rsidR="001204D5" w:rsidTr="001204D5">
        <w:trPr>
          <w:trHeight w:val="311"/>
        </w:trPr>
        <w:tc>
          <w:tcPr>
            <w:tcW w:w="3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9</w:t>
            </w:r>
          </w:p>
        </w:tc>
        <w:tc>
          <w:tcPr>
            <w:tcW w:w="2794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62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</w:tr>
      <w:tr w:rsidR="001204D5" w:rsidTr="001204D5">
        <w:trPr>
          <w:trHeight w:val="311"/>
        </w:trPr>
        <w:tc>
          <w:tcPr>
            <w:tcW w:w="3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10</w:t>
            </w:r>
          </w:p>
        </w:tc>
        <w:tc>
          <w:tcPr>
            <w:tcW w:w="2794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62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</w:tr>
      <w:tr w:rsidR="001204D5" w:rsidTr="001204D5">
        <w:trPr>
          <w:trHeight w:val="311"/>
        </w:trPr>
        <w:tc>
          <w:tcPr>
            <w:tcW w:w="3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11</w:t>
            </w:r>
          </w:p>
        </w:tc>
        <w:tc>
          <w:tcPr>
            <w:tcW w:w="2794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62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</w:tr>
      <w:tr w:rsidR="001204D5" w:rsidTr="001204D5">
        <w:trPr>
          <w:trHeight w:val="311"/>
        </w:trPr>
        <w:tc>
          <w:tcPr>
            <w:tcW w:w="3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12</w:t>
            </w:r>
          </w:p>
        </w:tc>
        <w:tc>
          <w:tcPr>
            <w:tcW w:w="2794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62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</w:tr>
      <w:tr w:rsidR="001204D5" w:rsidTr="001204D5">
        <w:trPr>
          <w:trHeight w:val="311"/>
        </w:trPr>
        <w:tc>
          <w:tcPr>
            <w:tcW w:w="3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13</w:t>
            </w:r>
          </w:p>
        </w:tc>
        <w:tc>
          <w:tcPr>
            <w:tcW w:w="2794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62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</w:tr>
      <w:tr w:rsidR="001204D5" w:rsidTr="001204D5">
        <w:trPr>
          <w:trHeight w:val="311"/>
        </w:trPr>
        <w:tc>
          <w:tcPr>
            <w:tcW w:w="3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14</w:t>
            </w:r>
          </w:p>
        </w:tc>
        <w:tc>
          <w:tcPr>
            <w:tcW w:w="2794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62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4D5" w:rsidRDefault="001204D5" w:rsidP="001204D5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/>
              </w:rPr>
              <w:t> </w:t>
            </w:r>
          </w:p>
        </w:tc>
      </w:tr>
    </w:tbl>
    <w:p w:rsidR="00002D22" w:rsidRDefault="00002D22" w:rsidP="00742F0D">
      <w:pPr>
        <w:jc w:val="both"/>
        <w:rPr>
          <w:rFonts w:ascii="Verdana" w:hAnsi="Verdana"/>
          <w:lang w:val="es-MX"/>
        </w:rPr>
      </w:pPr>
    </w:p>
    <w:sectPr w:rsidR="00002D22" w:rsidSect="001204D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 w:code="1"/>
      <w:pgMar w:top="1701" w:right="1358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0933" w:rsidRDefault="00D40933">
      <w:r>
        <w:separator/>
      </w:r>
    </w:p>
  </w:endnote>
  <w:endnote w:type="continuationSeparator" w:id="0">
    <w:p w:rsidR="00D40933" w:rsidRDefault="00D409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6CD1" w:rsidRDefault="00B66CD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19C" w:rsidRDefault="000B719C" w:rsidP="000B719C">
    <w:pPr>
      <w:pStyle w:val="Piedepgina"/>
      <w:jc w:val="center"/>
    </w:pPr>
    <w:r w:rsidRPr="00FF48A9">
      <w:rPr>
        <w:rFonts w:ascii="Calibri" w:hAnsi="Calibri"/>
        <w:b/>
        <w:color w:val="FFC000"/>
        <w:sz w:val="22"/>
      </w:rPr>
      <w:t xml:space="preserve">Intenalco es pura </w:t>
    </w:r>
    <w:r w:rsidRPr="00FF48A9">
      <w:rPr>
        <w:rFonts w:ascii="Calibri" w:hAnsi="Calibri"/>
        <w:b/>
        <w:color w:val="00B050"/>
        <w:sz w:val="22"/>
      </w:rPr>
      <w:t>Calidad</w:t>
    </w:r>
    <w:r w:rsidR="00B66CD1">
      <w:rPr>
        <w:noProof/>
        <w:lang w:val="es-CO" w:eastAsia="es-CO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8" type="#_x0000_t32" style="position:absolute;left:0;text-align:left;margin-left:1.95pt;margin-top:-1.35pt;width:714.8pt;height:0;z-index:251657728;mso-position-horizontal-relative:text;mso-position-vertical-relative:text" o:connectortype="straight" strokeweight="2.5pt"/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4C6" w:rsidRPr="005D74C6" w:rsidRDefault="005D74C6" w:rsidP="005D74C6">
    <w:pPr>
      <w:pStyle w:val="Piedepgina"/>
      <w:tabs>
        <w:tab w:val="clear" w:pos="4252"/>
        <w:tab w:val="clear" w:pos="8504"/>
        <w:tab w:val="center" w:pos="4703"/>
        <w:tab w:val="right" w:pos="9407"/>
      </w:tabs>
      <w:jc w:val="center"/>
      <w:rPr>
        <w:rFonts w:ascii="Arial" w:hAnsi="Arial" w:cs="Arial"/>
        <w:b/>
        <w:color w:val="92D050"/>
        <w:sz w:val="20"/>
        <w:szCs w:val="20"/>
        <w:lang w:val="es-CO"/>
      </w:rPr>
    </w:pPr>
    <w:r w:rsidRPr="005D74C6">
      <w:rPr>
        <w:rFonts w:ascii="Arial" w:hAnsi="Arial" w:cs="Arial"/>
        <w:b/>
        <w:color w:val="92D050"/>
        <w:sz w:val="20"/>
        <w:szCs w:val="20"/>
        <w:lang w:val="es-CO"/>
      </w:rPr>
      <w:t xml:space="preserve">Intenalco es </w:t>
    </w:r>
    <w:r w:rsidRPr="005D74C6">
      <w:rPr>
        <w:rFonts w:ascii="Arial" w:hAnsi="Arial" w:cs="Arial"/>
        <w:b/>
        <w:color w:val="FFC000"/>
        <w:sz w:val="20"/>
        <w:szCs w:val="20"/>
        <w:lang w:val="es-CO"/>
      </w:rPr>
      <w:t>Excelencia</w:t>
    </w:r>
    <w:proofErr w:type="gramStart"/>
    <w:r w:rsidRPr="005D74C6">
      <w:rPr>
        <w:rFonts w:ascii="Arial" w:hAnsi="Arial" w:cs="Arial"/>
        <w:b/>
        <w:color w:val="FFC000"/>
        <w:sz w:val="20"/>
        <w:szCs w:val="20"/>
        <w:lang w:val="es-CO"/>
      </w:rPr>
      <w:t>!</w:t>
    </w:r>
    <w:proofErr w:type="gramEnd"/>
  </w:p>
  <w:p w:rsidR="005D74C6" w:rsidRPr="002111B4" w:rsidRDefault="005D74C6" w:rsidP="005D74C6">
    <w:pPr>
      <w:pStyle w:val="Piedepgina"/>
      <w:jc w:val="right"/>
      <w:rPr>
        <w:lang w:val="es-CO"/>
      </w:rPr>
    </w:pPr>
    <w:r>
      <w:rPr>
        <w:lang w:val="es-CO"/>
      </w:rPr>
      <w:t xml:space="preserve">  </w:t>
    </w:r>
  </w:p>
  <w:p w:rsidR="00511C15" w:rsidRPr="005D74C6" w:rsidRDefault="00511C15" w:rsidP="005D74C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0933" w:rsidRDefault="00D40933">
      <w:r>
        <w:separator/>
      </w:r>
    </w:p>
  </w:footnote>
  <w:footnote w:type="continuationSeparator" w:id="0">
    <w:p w:rsidR="00D40933" w:rsidRDefault="00D409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6CD1" w:rsidRDefault="00B66CD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6CD1" w:rsidRDefault="00B66CD1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284" w:type="pct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844"/>
      <w:gridCol w:w="9782"/>
      <w:gridCol w:w="2408"/>
    </w:tblGrid>
    <w:tr w:rsidR="001204D5" w:rsidRPr="00002D22" w:rsidTr="001204D5">
      <w:trPr>
        <w:trHeight w:val="467"/>
      </w:trPr>
      <w:tc>
        <w:tcPr>
          <w:tcW w:w="657" w:type="pct"/>
          <w:vMerge w:val="restart"/>
          <w:shd w:val="clear" w:color="auto" w:fill="auto"/>
          <w:vAlign w:val="center"/>
        </w:tcPr>
        <w:p w:rsidR="00002D22" w:rsidRPr="00002D22" w:rsidRDefault="00002D22" w:rsidP="00002D22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471FBD8B" wp14:editId="27B75B76">
                <wp:extent cx="1047750" cy="781050"/>
                <wp:effectExtent l="0" t="0" r="0" b="0"/>
                <wp:docPr id="7" name="Imagen 7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85" w:type="pct"/>
          <w:vMerge w:val="restart"/>
          <w:shd w:val="clear" w:color="auto" w:fill="F2F2F2"/>
          <w:vAlign w:val="center"/>
        </w:tcPr>
        <w:p w:rsidR="00002D22" w:rsidRPr="00002D22" w:rsidRDefault="00002D22" w:rsidP="00002D22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REPORTE MENSUAL DE INASISTENCIA DOCENTE</w:t>
          </w:r>
        </w:p>
      </w:tc>
      <w:tc>
        <w:tcPr>
          <w:tcW w:w="858" w:type="pct"/>
          <w:vMerge w:val="restart"/>
        </w:tcPr>
        <w:p w:rsidR="00002D22" w:rsidRPr="00002D22" w:rsidRDefault="001204D5" w:rsidP="00002D22">
          <w:pPr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 </w:t>
          </w:r>
          <w:r w:rsidR="00D61696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="00002D22" w:rsidRPr="00002D22">
            <w:rPr>
              <w:rFonts w:ascii="Arial" w:hAnsi="Arial" w:cs="Arial"/>
              <w:b/>
              <w:sz w:val="20"/>
              <w:szCs w:val="20"/>
            </w:rPr>
            <w:t xml:space="preserve">   </w:t>
          </w:r>
          <w:r w:rsidR="00002D22"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403C7444" wp14:editId="6A452998">
                <wp:extent cx="971550" cy="790575"/>
                <wp:effectExtent l="0" t="0" r="0" b="0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1204D5" w:rsidRPr="00002D22" w:rsidTr="001204D5">
      <w:trPr>
        <w:trHeight w:val="452"/>
      </w:trPr>
      <w:tc>
        <w:tcPr>
          <w:tcW w:w="657" w:type="pct"/>
          <w:vMerge/>
          <w:shd w:val="clear" w:color="auto" w:fill="auto"/>
        </w:tcPr>
        <w:p w:rsidR="00002D22" w:rsidRPr="00002D22" w:rsidRDefault="00002D22" w:rsidP="00002D22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485" w:type="pct"/>
          <w:vMerge/>
          <w:shd w:val="clear" w:color="auto" w:fill="F2F2F2"/>
        </w:tcPr>
        <w:p w:rsidR="00002D22" w:rsidRPr="00002D22" w:rsidRDefault="00002D22" w:rsidP="00002D22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858" w:type="pct"/>
          <w:vMerge/>
        </w:tcPr>
        <w:p w:rsidR="00002D22" w:rsidRPr="00002D22" w:rsidRDefault="00002D22" w:rsidP="00002D22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1204D5" w:rsidRPr="00002D22" w:rsidTr="001204D5">
      <w:trPr>
        <w:trHeight w:val="269"/>
      </w:trPr>
      <w:tc>
        <w:tcPr>
          <w:tcW w:w="657" w:type="pct"/>
          <w:vMerge/>
          <w:shd w:val="clear" w:color="auto" w:fill="auto"/>
        </w:tcPr>
        <w:p w:rsidR="00002D22" w:rsidRPr="00002D22" w:rsidRDefault="00002D22" w:rsidP="00002D22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485" w:type="pct"/>
          <w:vMerge/>
          <w:shd w:val="clear" w:color="auto" w:fill="F2F2F2"/>
        </w:tcPr>
        <w:p w:rsidR="00002D22" w:rsidRPr="00002D22" w:rsidRDefault="00002D22" w:rsidP="00002D22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858" w:type="pct"/>
          <w:vMerge/>
        </w:tcPr>
        <w:p w:rsidR="00002D22" w:rsidRPr="00002D22" w:rsidRDefault="00002D22" w:rsidP="00002D22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1204D5" w:rsidRPr="00002D22" w:rsidTr="001204D5">
      <w:trPr>
        <w:trHeight w:val="474"/>
      </w:trPr>
      <w:tc>
        <w:tcPr>
          <w:tcW w:w="657" w:type="pct"/>
          <w:shd w:val="clear" w:color="auto" w:fill="auto"/>
        </w:tcPr>
        <w:p w:rsidR="00002D22" w:rsidRPr="00002D22" w:rsidRDefault="00002D22" w:rsidP="00002D22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002D22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002D22" w:rsidRPr="00002D22" w:rsidRDefault="00002D22" w:rsidP="00002D22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0F30A8">
            <w:rPr>
              <w:rFonts w:ascii="Arial" w:hAnsi="Arial" w:cs="Arial"/>
              <w:sz w:val="20"/>
              <w:szCs w:val="20"/>
            </w:rPr>
            <w:t>GAC-FRT-</w:t>
          </w:r>
          <w:r>
            <w:rPr>
              <w:rFonts w:ascii="Arial" w:hAnsi="Arial" w:cs="Arial"/>
              <w:sz w:val="20"/>
              <w:szCs w:val="20"/>
            </w:rPr>
            <w:t>1</w:t>
          </w:r>
          <w:r w:rsidR="008B624A">
            <w:rPr>
              <w:rFonts w:ascii="Arial" w:hAnsi="Arial" w:cs="Arial"/>
              <w:sz w:val="20"/>
              <w:szCs w:val="20"/>
            </w:rPr>
            <w:t>2</w:t>
          </w:r>
        </w:p>
      </w:tc>
      <w:tc>
        <w:tcPr>
          <w:tcW w:w="3485" w:type="pct"/>
          <w:shd w:val="clear" w:color="auto" w:fill="auto"/>
        </w:tcPr>
        <w:p w:rsidR="00002D22" w:rsidRPr="00002D22" w:rsidRDefault="00002D22" w:rsidP="00002D22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002D22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</w:p>
        <w:p w:rsidR="00002D22" w:rsidRPr="00002D22" w:rsidRDefault="00002D22" w:rsidP="00002D22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bookmarkStart w:id="0" w:name="_GoBack"/>
          <w:bookmarkEnd w:id="0"/>
          <w:r w:rsidRPr="00002D22">
            <w:rPr>
              <w:rFonts w:ascii="Arial" w:hAnsi="Arial" w:cs="Arial"/>
              <w:sz w:val="20"/>
              <w:szCs w:val="20"/>
            </w:rPr>
            <w:t>0</w:t>
          </w:r>
          <w:r>
            <w:rPr>
              <w:rFonts w:ascii="Arial" w:hAnsi="Arial" w:cs="Arial"/>
              <w:sz w:val="20"/>
              <w:szCs w:val="20"/>
            </w:rPr>
            <w:t>1</w:t>
          </w:r>
        </w:p>
      </w:tc>
      <w:tc>
        <w:tcPr>
          <w:tcW w:w="858" w:type="pct"/>
        </w:tcPr>
        <w:p w:rsidR="00002D22" w:rsidRPr="00002D22" w:rsidRDefault="00002D22" w:rsidP="00002D22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002D22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 w:rsidR="00B50A54">
            <w:rPr>
              <w:rFonts w:ascii="Arial" w:hAnsi="Arial" w:cs="Arial"/>
              <w:sz w:val="20"/>
              <w:szCs w:val="20"/>
            </w:rPr>
            <w:t>30/09</w:t>
          </w:r>
          <w:r w:rsidRPr="00002D22">
            <w:rPr>
              <w:rFonts w:ascii="Arial" w:hAnsi="Arial" w:cs="Arial"/>
              <w:sz w:val="20"/>
              <w:szCs w:val="20"/>
            </w:rPr>
            <w:t>/2014</w:t>
          </w:r>
        </w:p>
      </w:tc>
    </w:tr>
  </w:tbl>
  <w:p w:rsidR="00002D22" w:rsidRPr="00002D22" w:rsidRDefault="00002D22">
    <w:pPr>
      <w:pStyle w:val="Encabezado"/>
      <w:rPr>
        <w:lang w:val="es-C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57936"/>
    <w:multiLevelType w:val="hybridMultilevel"/>
    <w:tmpl w:val="D9E2728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D1532E"/>
    <w:multiLevelType w:val="hybridMultilevel"/>
    <w:tmpl w:val="BC7C9AD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5F7724"/>
    <w:multiLevelType w:val="hybridMultilevel"/>
    <w:tmpl w:val="FD9618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325F87"/>
    <w:multiLevelType w:val="hybridMultilevel"/>
    <w:tmpl w:val="0C80070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4B5787"/>
    <w:multiLevelType w:val="hybridMultilevel"/>
    <w:tmpl w:val="3D2C1C9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9"/>
    <o:shapelayout v:ext="edit">
      <o:idmap v:ext="edit" data="2"/>
      <o:rules v:ext="edit">
        <o:r id="V:Rule2" type="connector" idref="#_x0000_s2058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7CE6"/>
    <w:rsid w:val="00002D22"/>
    <w:rsid w:val="00023AFC"/>
    <w:rsid w:val="0003055B"/>
    <w:rsid w:val="000352E4"/>
    <w:rsid w:val="00035ACE"/>
    <w:rsid w:val="000423CF"/>
    <w:rsid w:val="0004643A"/>
    <w:rsid w:val="0005598F"/>
    <w:rsid w:val="00060B97"/>
    <w:rsid w:val="00066733"/>
    <w:rsid w:val="0008397A"/>
    <w:rsid w:val="000B2FB8"/>
    <w:rsid w:val="000B719C"/>
    <w:rsid w:val="000C7524"/>
    <w:rsid w:val="000D3FA2"/>
    <w:rsid w:val="000D7E95"/>
    <w:rsid w:val="000E0FFD"/>
    <w:rsid w:val="000F6DCB"/>
    <w:rsid w:val="00113241"/>
    <w:rsid w:val="00116F6C"/>
    <w:rsid w:val="001204D5"/>
    <w:rsid w:val="00122F03"/>
    <w:rsid w:val="00131B46"/>
    <w:rsid w:val="00132DFA"/>
    <w:rsid w:val="001336B2"/>
    <w:rsid w:val="001501C1"/>
    <w:rsid w:val="00154DD3"/>
    <w:rsid w:val="001604B4"/>
    <w:rsid w:val="0016408A"/>
    <w:rsid w:val="00184F46"/>
    <w:rsid w:val="00192949"/>
    <w:rsid w:val="00195B2C"/>
    <w:rsid w:val="001A020E"/>
    <w:rsid w:val="001A1B25"/>
    <w:rsid w:val="001B689A"/>
    <w:rsid w:val="001E324F"/>
    <w:rsid w:val="001F05CC"/>
    <w:rsid w:val="00211E44"/>
    <w:rsid w:val="002208D6"/>
    <w:rsid w:val="00226CFC"/>
    <w:rsid w:val="00262570"/>
    <w:rsid w:val="002712A5"/>
    <w:rsid w:val="00282198"/>
    <w:rsid w:val="00287672"/>
    <w:rsid w:val="0029487E"/>
    <w:rsid w:val="002A55B1"/>
    <w:rsid w:val="00301C04"/>
    <w:rsid w:val="00304784"/>
    <w:rsid w:val="00307F53"/>
    <w:rsid w:val="003103D1"/>
    <w:rsid w:val="003125E0"/>
    <w:rsid w:val="003167C5"/>
    <w:rsid w:val="00323778"/>
    <w:rsid w:val="0033504F"/>
    <w:rsid w:val="00345D51"/>
    <w:rsid w:val="00353A61"/>
    <w:rsid w:val="0035467D"/>
    <w:rsid w:val="0036003A"/>
    <w:rsid w:val="0036613B"/>
    <w:rsid w:val="00372C56"/>
    <w:rsid w:val="00377854"/>
    <w:rsid w:val="00383AED"/>
    <w:rsid w:val="003A29D8"/>
    <w:rsid w:val="003A2D3C"/>
    <w:rsid w:val="003A7746"/>
    <w:rsid w:val="003B6772"/>
    <w:rsid w:val="004158D4"/>
    <w:rsid w:val="00427DE1"/>
    <w:rsid w:val="00437636"/>
    <w:rsid w:val="0044073F"/>
    <w:rsid w:val="004617DA"/>
    <w:rsid w:val="00461D02"/>
    <w:rsid w:val="00467FE4"/>
    <w:rsid w:val="004713C5"/>
    <w:rsid w:val="00475633"/>
    <w:rsid w:val="0047588F"/>
    <w:rsid w:val="004B628D"/>
    <w:rsid w:val="004D5F0B"/>
    <w:rsid w:val="004D73F8"/>
    <w:rsid w:val="004F3A58"/>
    <w:rsid w:val="004F3EB9"/>
    <w:rsid w:val="004F609A"/>
    <w:rsid w:val="00511C15"/>
    <w:rsid w:val="00527DD4"/>
    <w:rsid w:val="00532B92"/>
    <w:rsid w:val="005376D5"/>
    <w:rsid w:val="005457CD"/>
    <w:rsid w:val="005520B1"/>
    <w:rsid w:val="005D2C44"/>
    <w:rsid w:val="005D74C6"/>
    <w:rsid w:val="005D7CE6"/>
    <w:rsid w:val="005E2747"/>
    <w:rsid w:val="005E57AB"/>
    <w:rsid w:val="006011B9"/>
    <w:rsid w:val="00602C78"/>
    <w:rsid w:val="00607E40"/>
    <w:rsid w:val="00626332"/>
    <w:rsid w:val="00632915"/>
    <w:rsid w:val="00644BA4"/>
    <w:rsid w:val="006805FB"/>
    <w:rsid w:val="006C1A4B"/>
    <w:rsid w:val="006D74A7"/>
    <w:rsid w:val="006E2412"/>
    <w:rsid w:val="006F2142"/>
    <w:rsid w:val="00706C82"/>
    <w:rsid w:val="00713D50"/>
    <w:rsid w:val="00734C1A"/>
    <w:rsid w:val="00742F0D"/>
    <w:rsid w:val="00743E4B"/>
    <w:rsid w:val="00757C41"/>
    <w:rsid w:val="00794C0E"/>
    <w:rsid w:val="00796E6E"/>
    <w:rsid w:val="007B1CD1"/>
    <w:rsid w:val="007E7853"/>
    <w:rsid w:val="007E7A39"/>
    <w:rsid w:val="00801004"/>
    <w:rsid w:val="00807AB0"/>
    <w:rsid w:val="008365CE"/>
    <w:rsid w:val="00836AA4"/>
    <w:rsid w:val="008559DB"/>
    <w:rsid w:val="008705B6"/>
    <w:rsid w:val="0087095D"/>
    <w:rsid w:val="008808AB"/>
    <w:rsid w:val="008835F5"/>
    <w:rsid w:val="008B0CCE"/>
    <w:rsid w:val="008B624A"/>
    <w:rsid w:val="008C6120"/>
    <w:rsid w:val="008E03F1"/>
    <w:rsid w:val="008E5582"/>
    <w:rsid w:val="00917F9B"/>
    <w:rsid w:val="00956BB7"/>
    <w:rsid w:val="00957E95"/>
    <w:rsid w:val="009620AF"/>
    <w:rsid w:val="00981A7D"/>
    <w:rsid w:val="00994430"/>
    <w:rsid w:val="009A4949"/>
    <w:rsid w:val="009B4A66"/>
    <w:rsid w:val="009B5DE8"/>
    <w:rsid w:val="009D53BE"/>
    <w:rsid w:val="009F49AC"/>
    <w:rsid w:val="00A067B2"/>
    <w:rsid w:val="00A33D33"/>
    <w:rsid w:val="00A62CF0"/>
    <w:rsid w:val="00A70F78"/>
    <w:rsid w:val="00A75395"/>
    <w:rsid w:val="00A759AB"/>
    <w:rsid w:val="00AA02BB"/>
    <w:rsid w:val="00AA70F1"/>
    <w:rsid w:val="00AB4DDB"/>
    <w:rsid w:val="00AC170A"/>
    <w:rsid w:val="00AC2388"/>
    <w:rsid w:val="00AD5607"/>
    <w:rsid w:val="00AF2622"/>
    <w:rsid w:val="00AF2B9B"/>
    <w:rsid w:val="00B07FE9"/>
    <w:rsid w:val="00B20A80"/>
    <w:rsid w:val="00B50A54"/>
    <w:rsid w:val="00B51770"/>
    <w:rsid w:val="00B6219C"/>
    <w:rsid w:val="00B66CD1"/>
    <w:rsid w:val="00B74F30"/>
    <w:rsid w:val="00B811F9"/>
    <w:rsid w:val="00B83805"/>
    <w:rsid w:val="00B83866"/>
    <w:rsid w:val="00B849F6"/>
    <w:rsid w:val="00BB3929"/>
    <w:rsid w:val="00BC534F"/>
    <w:rsid w:val="00BD7A0A"/>
    <w:rsid w:val="00C01E2E"/>
    <w:rsid w:val="00C12F4B"/>
    <w:rsid w:val="00C33047"/>
    <w:rsid w:val="00C34781"/>
    <w:rsid w:val="00C57601"/>
    <w:rsid w:val="00C73453"/>
    <w:rsid w:val="00C7446C"/>
    <w:rsid w:val="00C863B8"/>
    <w:rsid w:val="00CA085B"/>
    <w:rsid w:val="00CB6FAB"/>
    <w:rsid w:val="00CE7CD4"/>
    <w:rsid w:val="00CF52B9"/>
    <w:rsid w:val="00D050B6"/>
    <w:rsid w:val="00D40933"/>
    <w:rsid w:val="00D61696"/>
    <w:rsid w:val="00D6704B"/>
    <w:rsid w:val="00D81178"/>
    <w:rsid w:val="00D81A51"/>
    <w:rsid w:val="00D87790"/>
    <w:rsid w:val="00E0412E"/>
    <w:rsid w:val="00E12E9A"/>
    <w:rsid w:val="00E22101"/>
    <w:rsid w:val="00E3247B"/>
    <w:rsid w:val="00E36CD6"/>
    <w:rsid w:val="00E44959"/>
    <w:rsid w:val="00E45501"/>
    <w:rsid w:val="00E82160"/>
    <w:rsid w:val="00EA1459"/>
    <w:rsid w:val="00EC32AD"/>
    <w:rsid w:val="00ED2CD0"/>
    <w:rsid w:val="00ED6A20"/>
    <w:rsid w:val="00EE2089"/>
    <w:rsid w:val="00EE6BFB"/>
    <w:rsid w:val="00EE7A86"/>
    <w:rsid w:val="00EF5D7E"/>
    <w:rsid w:val="00EF7E4D"/>
    <w:rsid w:val="00F14BDC"/>
    <w:rsid w:val="00F223BF"/>
    <w:rsid w:val="00F22C45"/>
    <w:rsid w:val="00F31D8C"/>
    <w:rsid w:val="00F37A73"/>
    <w:rsid w:val="00F54180"/>
    <w:rsid w:val="00F61136"/>
    <w:rsid w:val="00F63270"/>
    <w:rsid w:val="00F84BC5"/>
    <w:rsid w:val="00F9485A"/>
    <w:rsid w:val="00F9729B"/>
    <w:rsid w:val="00FA32FB"/>
    <w:rsid w:val="00FA676C"/>
    <w:rsid w:val="00FB089A"/>
    <w:rsid w:val="00FB3762"/>
    <w:rsid w:val="00FD4106"/>
    <w:rsid w:val="00FE06D8"/>
    <w:rsid w:val="00FE40E6"/>
    <w:rsid w:val="00FE5C7F"/>
    <w:rsid w:val="00FE7233"/>
    <w:rsid w:val="00FF6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0412E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0100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80100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01004"/>
  </w:style>
  <w:style w:type="table" w:styleId="Tablaconcuadrcula">
    <w:name w:val="Table Grid"/>
    <w:basedOn w:val="Tablanormal"/>
    <w:rsid w:val="00211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0E0F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E0FFD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E7A86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5467D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6805FB"/>
    <w:pPr>
      <w:spacing w:before="100" w:beforeAutospacing="1" w:after="100" w:afterAutospacing="1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13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dor\Datos%20de%20programa\Microsoft\Plantillas\EGC-X-0XX%20HORIZONTAL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E98661-5178-4CC3-B712-971A08C7C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EGC-X-0XX HORIZONTAL</Template>
  <TotalTime>44</TotalTime>
  <Pages>1</Pages>
  <Words>47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REALIZADOR: ______________________</vt:lpstr>
    </vt:vector>
  </TitlesOfParts>
  <Company>Dark</Company>
  <LinksUpToDate>false</LinksUpToDate>
  <CharactersWithSpaces>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REALIZADOR: ______________________</dc:title>
  <dc:subject/>
  <dc:creator>end3rkid</dc:creator>
  <cp:keywords/>
  <cp:lastModifiedBy>EdinsonM</cp:lastModifiedBy>
  <cp:revision>62</cp:revision>
  <cp:lastPrinted>2012-09-26T17:23:00Z</cp:lastPrinted>
  <dcterms:created xsi:type="dcterms:W3CDTF">2010-08-02T15:00:00Z</dcterms:created>
  <dcterms:modified xsi:type="dcterms:W3CDTF">2014-11-20T21:24:00Z</dcterms:modified>
</cp:coreProperties>
</file>